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1A908" w14:textId="6E552997" w:rsidR="009D2F27" w:rsidRPr="00262013" w:rsidRDefault="009D2F27" w:rsidP="00262013">
      <w:pPr>
        <w:spacing w:line="360" w:lineRule="auto"/>
        <w:jc w:val="center"/>
        <w:rPr>
          <w:rFonts w:ascii="Montserrat" w:hAnsi="Montserrat"/>
          <w:b/>
          <w:bCs/>
          <w:sz w:val="32"/>
          <w:szCs w:val="32"/>
        </w:rPr>
      </w:pPr>
      <w:r w:rsidRPr="009D2F27">
        <w:rPr>
          <w:rFonts w:ascii="Montserrat" w:hAnsi="Montserrat"/>
          <w:b/>
          <w:bCs/>
          <w:sz w:val="24"/>
          <w:szCs w:val="24"/>
        </w:rPr>
        <w:t>ALLEGATO A</w:t>
      </w:r>
      <w:r w:rsidRPr="009D2F27">
        <w:rPr>
          <w:rFonts w:ascii="Montserrat" w:hAnsi="Montserrat"/>
          <w:b/>
          <w:bCs/>
          <w:sz w:val="24"/>
          <w:szCs w:val="24"/>
        </w:rPr>
        <w:br/>
      </w:r>
      <w:r w:rsidRPr="00262013">
        <w:rPr>
          <w:rFonts w:ascii="Montserrat" w:hAnsi="Montserrat"/>
          <w:b/>
          <w:bCs/>
          <w:sz w:val="32"/>
          <w:szCs w:val="32"/>
        </w:rPr>
        <w:t>DOMANDA DI PARTECIPAZIONE</w:t>
      </w:r>
    </w:p>
    <w:p w14:paraId="4244CB54" w14:textId="60A20188" w:rsidR="009D2F27" w:rsidRPr="00891644" w:rsidRDefault="009D2F27" w:rsidP="00891644">
      <w:pPr>
        <w:spacing w:line="360" w:lineRule="auto"/>
        <w:jc w:val="center"/>
        <w:rPr>
          <w:rFonts w:ascii="Montserrat" w:hAnsi="Montserrat"/>
          <w:b/>
          <w:bCs/>
          <w:lang w:val="en-US"/>
        </w:rPr>
      </w:pPr>
      <w:r w:rsidRPr="00891644">
        <w:rPr>
          <w:rFonts w:ascii="Montserrat" w:hAnsi="Montserrat"/>
          <w:b/>
          <w:bCs/>
          <w:lang w:val="en-US"/>
        </w:rPr>
        <w:t>Progetto WAY Together – Walking And Yachting Together</w:t>
      </w:r>
      <w:r w:rsidRPr="00891644">
        <w:rPr>
          <w:rFonts w:ascii="Montserrat" w:hAnsi="Montserrat"/>
          <w:b/>
          <w:bCs/>
          <w:lang w:val="en-US"/>
        </w:rPr>
        <w:br/>
      </w:r>
      <w:proofErr w:type="spellStart"/>
      <w:r w:rsidRPr="00891644">
        <w:rPr>
          <w:rFonts w:ascii="Montserrat" w:hAnsi="Montserrat"/>
          <w:b/>
          <w:bCs/>
          <w:lang w:val="en-US"/>
        </w:rPr>
        <w:t>Programma</w:t>
      </w:r>
      <w:proofErr w:type="spellEnd"/>
      <w:r w:rsidRPr="00891644">
        <w:rPr>
          <w:rFonts w:ascii="Montserrat" w:hAnsi="Montserrat"/>
          <w:b/>
          <w:bCs/>
          <w:lang w:val="en-US"/>
        </w:rPr>
        <w:t xml:space="preserve"> INTERREG VI-A Italia–Malta 2021–2027</w:t>
      </w:r>
    </w:p>
    <w:p w14:paraId="0B610759" w14:textId="0967C2E8" w:rsidR="00A479CB" w:rsidRPr="00891644" w:rsidRDefault="00A479CB" w:rsidP="001F70CA">
      <w:pPr>
        <w:spacing w:line="360" w:lineRule="auto"/>
        <w:rPr>
          <w:rFonts w:ascii="Montserrat" w:hAnsi="Montserrat"/>
          <w:sz w:val="24"/>
          <w:szCs w:val="24"/>
          <w:lang w:val="en-US"/>
        </w:rPr>
      </w:pPr>
    </w:p>
    <w:p w14:paraId="7EAADE98" w14:textId="77777777" w:rsidR="009D2F27" w:rsidRPr="003A1798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>1. DATI DEL PARTECIPANTE</w:t>
      </w:r>
    </w:p>
    <w:p w14:paraId="7C2A58D0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Nome e Cognome: ______________________________________</w:t>
      </w:r>
    </w:p>
    <w:p w14:paraId="7F9E1D78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Data di nascita: ____ / ____ / ______</w:t>
      </w:r>
    </w:p>
    <w:p w14:paraId="6FDD72D0" w14:textId="3467644C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Età</w:t>
      </w:r>
      <w:r w:rsidR="001F70CA" w:rsidRPr="003A1798">
        <w:rPr>
          <w:rFonts w:ascii="Montserrat" w:hAnsi="Montserrat"/>
          <w:sz w:val="24"/>
          <w:szCs w:val="24"/>
        </w:rPr>
        <w:t xml:space="preserve"> (alla data della domanda)</w:t>
      </w:r>
      <w:r w:rsidRPr="003A1798">
        <w:rPr>
          <w:rFonts w:ascii="Montserrat" w:hAnsi="Montserrat"/>
          <w:sz w:val="24"/>
          <w:szCs w:val="24"/>
        </w:rPr>
        <w:t>: __________</w:t>
      </w:r>
    </w:p>
    <w:p w14:paraId="1D8A76E6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 xml:space="preserve">Sesso: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M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F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Altro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Preferisco non dichiarare</w:t>
      </w:r>
    </w:p>
    <w:p w14:paraId="6400073B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Nazionalità: ______________________________________</w:t>
      </w:r>
    </w:p>
    <w:p w14:paraId="70224CAE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 xml:space="preserve">Paese di residenza: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Italia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Malta</w:t>
      </w:r>
    </w:p>
    <w:p w14:paraId="6EE49EC7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Comune di residenza: _______________________________</w:t>
      </w:r>
    </w:p>
    <w:p w14:paraId="53AC23F7" w14:textId="5DD84CC6" w:rsidR="009D2F27" w:rsidRPr="003A1798" w:rsidRDefault="001F70CA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Codice Fiscale / National ID</w:t>
      </w:r>
      <w:r w:rsidR="009D2F27" w:rsidRPr="003A1798">
        <w:rPr>
          <w:rFonts w:ascii="Montserrat" w:hAnsi="Montserrat"/>
          <w:sz w:val="24"/>
          <w:szCs w:val="24"/>
        </w:rPr>
        <w:t>: ___________________________________</w:t>
      </w:r>
    </w:p>
    <w:p w14:paraId="0DEC9552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</w:p>
    <w:p w14:paraId="4829356B" w14:textId="17B40C56" w:rsidR="009D2F27" w:rsidRPr="003A1798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>2. DATI DE</w:t>
      </w:r>
      <w:r w:rsidR="009665A6">
        <w:rPr>
          <w:rFonts w:ascii="Montserrat" w:hAnsi="Montserrat"/>
          <w:b/>
          <w:bCs/>
          <w:sz w:val="24"/>
          <w:szCs w:val="24"/>
        </w:rPr>
        <w:t>I</w:t>
      </w:r>
      <w:r w:rsidRPr="003A1798">
        <w:rPr>
          <w:rFonts w:ascii="Montserrat" w:hAnsi="Montserrat"/>
          <w:b/>
          <w:bCs/>
          <w:sz w:val="24"/>
          <w:szCs w:val="24"/>
        </w:rPr>
        <w:t xml:space="preserve"> TUTOR</w:t>
      </w:r>
      <w:r w:rsidR="009665A6">
        <w:rPr>
          <w:rFonts w:ascii="Montserrat" w:hAnsi="Montserrat"/>
          <w:b/>
          <w:bCs/>
          <w:sz w:val="24"/>
          <w:szCs w:val="24"/>
        </w:rPr>
        <w:t>I</w:t>
      </w:r>
      <w:r w:rsidRPr="003A1798">
        <w:rPr>
          <w:rFonts w:ascii="Montserrat" w:hAnsi="Montserrat"/>
          <w:b/>
          <w:bCs/>
          <w:sz w:val="24"/>
          <w:szCs w:val="24"/>
        </w:rPr>
        <w:t xml:space="preserve"> LEGALE </w:t>
      </w:r>
    </w:p>
    <w:p w14:paraId="6FF32069" w14:textId="60F8CE59" w:rsidR="009D2F27" w:rsidRPr="003A1798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 xml:space="preserve">DATI DEL GENITORE 1 / TUTORE LEGALE </w:t>
      </w:r>
      <w:r w:rsidR="001F70CA" w:rsidRPr="003A1798">
        <w:rPr>
          <w:rFonts w:ascii="Montserrat" w:hAnsi="Montserrat"/>
          <w:b/>
          <w:bCs/>
          <w:sz w:val="24"/>
          <w:szCs w:val="24"/>
        </w:rPr>
        <w:t>1</w:t>
      </w:r>
    </w:p>
    <w:p w14:paraId="5D2F547A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Nome e Cognome: ______________________________________</w:t>
      </w:r>
    </w:p>
    <w:p w14:paraId="7BC8C194" w14:textId="0431577C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 xml:space="preserve">Relazione con il partecipante: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Genitore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Tutore legale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</w:t>
      </w:r>
      <w:r w:rsidR="001F70CA" w:rsidRPr="003A1798">
        <w:rPr>
          <w:rFonts w:ascii="Montserrat" w:hAnsi="Montserrat"/>
          <w:sz w:val="24"/>
          <w:szCs w:val="24"/>
        </w:rPr>
        <w:t xml:space="preserve">Amministratore di sostegno </w:t>
      </w:r>
      <w:r w:rsidR="001F70CA" w:rsidRPr="003A1798">
        <w:rPr>
          <w:rFonts w:ascii="Segoe UI Symbol" w:hAnsi="Segoe UI Symbol" w:cs="Segoe UI Symbol"/>
          <w:sz w:val="24"/>
          <w:szCs w:val="24"/>
        </w:rPr>
        <w:t>☐</w:t>
      </w:r>
      <w:r w:rsidR="001F70CA" w:rsidRPr="003A1798">
        <w:rPr>
          <w:rFonts w:ascii="Montserrat" w:hAnsi="Montserrat"/>
          <w:sz w:val="24"/>
          <w:szCs w:val="24"/>
        </w:rPr>
        <w:t xml:space="preserve"> </w:t>
      </w:r>
      <w:r w:rsidRPr="003A1798">
        <w:rPr>
          <w:rFonts w:ascii="Montserrat" w:hAnsi="Montserrat"/>
          <w:sz w:val="24"/>
          <w:szCs w:val="24"/>
        </w:rPr>
        <w:t>Altro __________</w:t>
      </w:r>
    </w:p>
    <w:p w14:paraId="5FB7553B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Telefono: ______________________________________</w:t>
      </w:r>
    </w:p>
    <w:p w14:paraId="174DAC0D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E-mail: ______________________________________</w:t>
      </w:r>
    </w:p>
    <w:p w14:paraId="19CE2C9E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Indirizzo di residenza (se diverso dal partecipante): _____________________________________________________________________</w:t>
      </w:r>
    </w:p>
    <w:p w14:paraId="3E343927" w14:textId="77777777" w:rsidR="001F70CA" w:rsidRPr="003A1798" w:rsidRDefault="001F70CA" w:rsidP="003A1798">
      <w:pPr>
        <w:spacing w:line="360" w:lineRule="auto"/>
        <w:rPr>
          <w:rFonts w:ascii="Montserrat" w:hAnsi="Montserrat"/>
          <w:sz w:val="24"/>
          <w:szCs w:val="24"/>
        </w:rPr>
      </w:pPr>
    </w:p>
    <w:p w14:paraId="2B358CB8" w14:textId="63EE0B4B" w:rsidR="009D2F27" w:rsidRPr="003A1798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 xml:space="preserve">DATI DEL GENITORE 2 / TUTORE LEGALE </w:t>
      </w:r>
      <w:r w:rsidR="001F70CA" w:rsidRPr="003A1798">
        <w:rPr>
          <w:rFonts w:ascii="Montserrat" w:hAnsi="Montserrat"/>
          <w:b/>
          <w:bCs/>
          <w:sz w:val="24"/>
          <w:szCs w:val="24"/>
        </w:rPr>
        <w:t>2 (se presente)</w:t>
      </w:r>
    </w:p>
    <w:p w14:paraId="40644AC8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lastRenderedPageBreak/>
        <w:t>Nome e Cognome: ______________________________________</w:t>
      </w:r>
    </w:p>
    <w:p w14:paraId="5DD5F094" w14:textId="77777777" w:rsidR="001F70CA" w:rsidRPr="003A1798" w:rsidRDefault="001F70CA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 xml:space="preserve">Relazione con il partecipante: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Genitore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Tutore legale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Amministratore di sostegno </w:t>
      </w: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Altro __________</w:t>
      </w:r>
    </w:p>
    <w:p w14:paraId="237F6638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Telefono: ______________________________________</w:t>
      </w:r>
    </w:p>
    <w:p w14:paraId="698124B1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E-mail: ______________________________________</w:t>
      </w:r>
    </w:p>
    <w:p w14:paraId="1A699CE7" w14:textId="6B59B8E5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Indirizzo di residenza (se diverso dal partecipante): _________________________________________________________________</w:t>
      </w:r>
    </w:p>
    <w:p w14:paraId="1DDC55AA" w14:textId="24BE760A" w:rsidR="009D2F27" w:rsidRPr="003A1798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 xml:space="preserve">3. </w:t>
      </w:r>
      <w:r w:rsidR="001F70CA" w:rsidRPr="003A1798">
        <w:rPr>
          <w:rFonts w:ascii="Montserrat" w:hAnsi="Montserrat"/>
          <w:b/>
          <w:bCs/>
          <w:sz w:val="24"/>
          <w:szCs w:val="24"/>
        </w:rPr>
        <w:t>DICHIARAZIONE DI POSSESSO DEI REQUISITI DI AMMISSIBILITÀ</w:t>
      </w:r>
    </w:p>
    <w:p w14:paraId="1B350D85" w14:textId="3F150050" w:rsidR="001F70CA" w:rsidRPr="001F70CA" w:rsidRDefault="001F70CA" w:rsidP="00A62804">
      <w:pPr>
        <w:spacing w:line="360" w:lineRule="auto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Montserrat" w:hAnsi="Montserrat"/>
          <w:sz w:val="24"/>
          <w:szCs w:val="24"/>
        </w:rPr>
        <w:t>Il/la sottoscritto/a, consapevole delle responsabilità civili e penali previste in caso di dichiarazioni mendaci, dichiara che il/la partecipante è in possesso di tutti i requisiti di ammissibilità previsti dall’Art. 5 della Manifestazione di Interesse, ed in particolare che</w:t>
      </w:r>
      <w:r w:rsidR="00A62804">
        <w:rPr>
          <w:rFonts w:ascii="Montserrat" w:hAnsi="Montserrat"/>
          <w:sz w:val="24"/>
          <w:szCs w:val="24"/>
        </w:rPr>
        <w:t xml:space="preserve"> (sbarrare i quadrati in caso di risposta affermativa)</w:t>
      </w:r>
      <w:r w:rsidRPr="001F70CA">
        <w:rPr>
          <w:rFonts w:ascii="Montserrat" w:hAnsi="Montserrat"/>
          <w:sz w:val="24"/>
          <w:szCs w:val="24"/>
        </w:rPr>
        <w:t>:</w:t>
      </w:r>
    </w:p>
    <w:p w14:paraId="5D546940" w14:textId="735BC4A7" w:rsidR="001F70CA" w:rsidRPr="001F70CA" w:rsidRDefault="001F70CA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Pr="001F70CA">
        <w:rPr>
          <w:rFonts w:ascii="Montserrat" w:hAnsi="Montserrat"/>
          <w:sz w:val="24"/>
          <w:szCs w:val="24"/>
        </w:rPr>
        <w:t xml:space="preserve"> ha un’età compresa tra </w:t>
      </w:r>
      <w:r w:rsidR="00FC2295">
        <w:rPr>
          <w:rFonts w:ascii="Montserrat" w:hAnsi="Montserrat"/>
          <w:sz w:val="24"/>
          <w:szCs w:val="24"/>
        </w:rPr>
        <w:t>8</w:t>
      </w:r>
      <w:r w:rsidRPr="001F70CA">
        <w:rPr>
          <w:rFonts w:ascii="Montserrat" w:hAnsi="Montserrat"/>
          <w:sz w:val="24"/>
          <w:szCs w:val="24"/>
        </w:rPr>
        <w:t xml:space="preserve"> e </w:t>
      </w:r>
      <w:r w:rsidR="00FC2295">
        <w:rPr>
          <w:rFonts w:ascii="Montserrat" w:hAnsi="Montserrat"/>
          <w:sz w:val="24"/>
          <w:szCs w:val="24"/>
        </w:rPr>
        <w:t>4</w:t>
      </w:r>
      <w:r w:rsidRPr="001F70CA">
        <w:rPr>
          <w:rFonts w:ascii="Montserrat" w:hAnsi="Montserrat"/>
          <w:sz w:val="24"/>
          <w:szCs w:val="24"/>
        </w:rPr>
        <w:t>0 anni, inclusi;</w:t>
      </w:r>
    </w:p>
    <w:p w14:paraId="0A56B676" w14:textId="77777777" w:rsidR="001F70CA" w:rsidRPr="001F70CA" w:rsidRDefault="001F70CA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Pr="001F70CA">
        <w:rPr>
          <w:rFonts w:ascii="Montserrat" w:hAnsi="Montserrat"/>
          <w:sz w:val="24"/>
          <w:szCs w:val="24"/>
        </w:rPr>
        <w:t xml:space="preserve"> è in possesso di diagnosi di disturbo del neurosviluppo, rientrante nei criteri DSM-5-TR / ICD-10 / ICD-11, rilasciata da struttura o professionista sanitario competente;</w:t>
      </w:r>
    </w:p>
    <w:p w14:paraId="3BA28A29" w14:textId="77777777" w:rsidR="001F70CA" w:rsidRPr="001F70CA" w:rsidRDefault="001F70CA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Pr="001F70CA">
        <w:rPr>
          <w:rFonts w:ascii="Montserrat" w:hAnsi="Montserrat"/>
          <w:sz w:val="24"/>
          <w:szCs w:val="24"/>
        </w:rPr>
        <w:t xml:space="preserve"> è in possesso di certificazione ai sensi di:</w:t>
      </w:r>
    </w:p>
    <w:p w14:paraId="08DC79A6" w14:textId="7796044F" w:rsidR="001F70CA" w:rsidRPr="00E562BD" w:rsidRDefault="001F70CA" w:rsidP="00A3321F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  <w:lang w:val="en-US"/>
        </w:rPr>
      </w:pPr>
      <w:r w:rsidRPr="00E562BD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E562BD">
        <w:rPr>
          <w:rFonts w:ascii="Montserrat" w:hAnsi="Montserrat"/>
          <w:sz w:val="24"/>
          <w:szCs w:val="24"/>
          <w:lang w:val="en-US"/>
        </w:rPr>
        <w:t xml:space="preserve"> Legge 104/1992 (Italia)</w:t>
      </w:r>
    </w:p>
    <w:p w14:paraId="0D3387E2" w14:textId="2C2B4572" w:rsidR="001F70CA" w:rsidRPr="001F70CA" w:rsidRDefault="001F70CA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Pr="001F70CA">
        <w:rPr>
          <w:rFonts w:ascii="Montserrat" w:hAnsi="Montserrat"/>
          <w:sz w:val="24"/>
          <w:szCs w:val="24"/>
        </w:rPr>
        <w:t xml:space="preserve"> non presenta</w:t>
      </w:r>
      <w:r w:rsidR="00A62804">
        <w:rPr>
          <w:rFonts w:ascii="Montserrat" w:hAnsi="Montserrat"/>
          <w:sz w:val="24"/>
          <w:szCs w:val="24"/>
        </w:rPr>
        <w:t>re</w:t>
      </w:r>
      <w:r w:rsidRPr="001F70CA">
        <w:rPr>
          <w:rFonts w:ascii="Montserrat" w:hAnsi="Montserrat"/>
          <w:sz w:val="24"/>
          <w:szCs w:val="24"/>
        </w:rPr>
        <w:t xml:space="preserve"> patologie mediche gravi o scompensate né condizioni cliniche incompatibili con le attività progettuali;</w:t>
      </w:r>
    </w:p>
    <w:p w14:paraId="0CF0B3E2" w14:textId="7CDFA2E2" w:rsidR="001F70CA" w:rsidRPr="001F70CA" w:rsidRDefault="001F70CA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Pr="001F70CA">
        <w:rPr>
          <w:rFonts w:ascii="Montserrat" w:hAnsi="Montserrat"/>
          <w:sz w:val="24"/>
          <w:szCs w:val="24"/>
        </w:rPr>
        <w:t xml:space="preserve"> non presenta</w:t>
      </w:r>
      <w:r w:rsidR="00A62804">
        <w:rPr>
          <w:rFonts w:ascii="Montserrat" w:hAnsi="Montserrat"/>
          <w:sz w:val="24"/>
          <w:szCs w:val="24"/>
        </w:rPr>
        <w:t>re</w:t>
      </w:r>
      <w:r w:rsidRPr="001F70CA">
        <w:rPr>
          <w:rFonts w:ascii="Montserrat" w:hAnsi="Montserrat"/>
          <w:sz w:val="24"/>
          <w:szCs w:val="24"/>
        </w:rPr>
        <w:t xml:space="preserve"> gravi compromissioni motorie tali da impedire la partecipazione in sicurezza alle attività previste;</w:t>
      </w:r>
    </w:p>
    <w:p w14:paraId="0931A339" w14:textId="7366041D" w:rsidR="001F70CA" w:rsidRPr="001F70CA" w:rsidRDefault="001F70CA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Pr="001F70CA">
        <w:rPr>
          <w:rFonts w:ascii="Montserrat" w:hAnsi="Montserrat"/>
          <w:sz w:val="24"/>
          <w:szCs w:val="24"/>
        </w:rPr>
        <w:t xml:space="preserve"> non presenta</w:t>
      </w:r>
      <w:r w:rsidR="00A62804">
        <w:rPr>
          <w:rFonts w:ascii="Montserrat" w:hAnsi="Montserrat"/>
          <w:sz w:val="24"/>
          <w:szCs w:val="24"/>
        </w:rPr>
        <w:t>re</w:t>
      </w:r>
      <w:r w:rsidRPr="001F70CA">
        <w:rPr>
          <w:rFonts w:ascii="Montserrat" w:hAnsi="Montserrat"/>
          <w:sz w:val="24"/>
          <w:szCs w:val="24"/>
        </w:rPr>
        <w:t xml:space="preserve"> comportamenti disadattivi gravi tali da compromettere la sicurezza propria o altrui o la regolare fruizione delle attività;</w:t>
      </w:r>
    </w:p>
    <w:p w14:paraId="504F6513" w14:textId="69687971" w:rsidR="001F70CA" w:rsidRPr="001F70CA" w:rsidRDefault="001F70CA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Pr="001F70CA">
        <w:rPr>
          <w:rFonts w:ascii="Montserrat" w:hAnsi="Montserrat"/>
          <w:sz w:val="24"/>
          <w:szCs w:val="24"/>
        </w:rPr>
        <w:t xml:space="preserve"> non presenta</w:t>
      </w:r>
      <w:r w:rsidR="00A62804">
        <w:rPr>
          <w:rFonts w:ascii="Montserrat" w:hAnsi="Montserrat"/>
          <w:sz w:val="24"/>
          <w:szCs w:val="24"/>
        </w:rPr>
        <w:t>re</w:t>
      </w:r>
      <w:r w:rsidRPr="001F70CA">
        <w:rPr>
          <w:rFonts w:ascii="Montserrat" w:hAnsi="Montserrat"/>
          <w:sz w:val="24"/>
          <w:szCs w:val="24"/>
        </w:rPr>
        <w:t xml:space="preserve"> disabilità intellettiva di grado profondo né livelli di </w:t>
      </w:r>
      <w:r w:rsidRPr="001F70CA">
        <w:rPr>
          <w:rFonts w:ascii="Montserrat" w:hAnsi="Montserrat"/>
          <w:sz w:val="24"/>
          <w:szCs w:val="24"/>
        </w:rPr>
        <w:lastRenderedPageBreak/>
        <w:t>funzionamento adattivo tali da impedire la partecipazione, anche in presenza dei supporti previsti dal progetto;</w:t>
      </w:r>
    </w:p>
    <w:p w14:paraId="10E5598E" w14:textId="57913EB4" w:rsidR="001F70CA" w:rsidRDefault="001F70CA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Pr="001F70CA">
        <w:rPr>
          <w:rFonts w:ascii="Montserrat" w:hAnsi="Montserrat"/>
          <w:sz w:val="24"/>
          <w:szCs w:val="24"/>
        </w:rPr>
        <w:t xml:space="preserve"> garanti</w:t>
      </w:r>
      <w:r w:rsidR="00A62804">
        <w:rPr>
          <w:rFonts w:ascii="Montserrat" w:hAnsi="Montserrat"/>
          <w:sz w:val="24"/>
          <w:szCs w:val="24"/>
        </w:rPr>
        <w:t>re</w:t>
      </w:r>
      <w:r w:rsidRPr="001F70CA">
        <w:rPr>
          <w:rFonts w:ascii="Montserrat" w:hAnsi="Montserrat"/>
          <w:sz w:val="24"/>
          <w:szCs w:val="24"/>
        </w:rPr>
        <w:t xml:space="preserve"> la presenza di un adeguato supporto familiare, necessario a consentire la partecipazione regolare e continuativa alle attività.</w:t>
      </w:r>
    </w:p>
    <w:p w14:paraId="4F00A06C" w14:textId="2854A247" w:rsidR="00262013" w:rsidRDefault="00262013" w:rsidP="00242038">
      <w:pPr>
        <w:spacing w:line="360" w:lineRule="auto"/>
        <w:jc w:val="both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Dichiara, altresì, in maniera consapevole, di non aver riportato condanne per sentenze definitive, negli ultimi 5 anni, per i seguenti reati:</w:t>
      </w:r>
    </w:p>
    <w:p w14:paraId="51E236E3" w14:textId="6C47936D" w:rsidR="00262013" w:rsidRDefault="00262013" w:rsidP="00A62804">
      <w:pPr>
        <w:spacing w:line="360" w:lineRule="auto"/>
        <w:ind w:left="426"/>
        <w:jc w:val="both"/>
        <w:rPr>
          <w:rFonts w:ascii="Montserrat" w:eastAsia="Times New Roman" w:hAnsi="Montserrat" w:cs="Times New Roman"/>
          <w:i/>
          <w:sz w:val="24"/>
          <w:szCs w:val="24"/>
          <w:lang w:eastAsia="it-IT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="00EC65C0">
        <w:rPr>
          <w:rFonts w:ascii="Segoe UI Symbol" w:hAnsi="Segoe UI Symbol" w:cs="Segoe UI Symbol"/>
          <w:sz w:val="24"/>
          <w:szCs w:val="24"/>
        </w:rPr>
        <w:t xml:space="preserve"> </w:t>
      </w:r>
      <w:r w:rsidR="00E307B0" w:rsidRPr="008865EA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>Partecipazione a un'organizzazione criminale;</w:t>
      </w:r>
    </w:p>
    <w:p w14:paraId="7E361449" w14:textId="3D0461E2" w:rsidR="00E307B0" w:rsidRDefault="00E307B0" w:rsidP="00A62804">
      <w:pPr>
        <w:spacing w:line="360" w:lineRule="auto"/>
        <w:ind w:left="709" w:hanging="283"/>
        <w:jc w:val="both"/>
        <w:rPr>
          <w:rFonts w:ascii="Segoe UI Symbol" w:hAnsi="Segoe UI Symbol" w:cs="Segoe UI Symbol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="00EC65C0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 xml:space="preserve"> </w:t>
      </w:r>
      <w:r w:rsidR="00EC65C0" w:rsidRPr="008865EA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>Corruzione (come definita dall'art. 3 della convenzione relativa alla lotta alla corruzione e dall'art. 2, par. 1, della decisione quadro 2003/568/GAI);</w:t>
      </w:r>
    </w:p>
    <w:p w14:paraId="107FF023" w14:textId="172C15C1" w:rsidR="00EC65C0" w:rsidRPr="008865EA" w:rsidRDefault="00E307B0" w:rsidP="00A62804">
      <w:pPr>
        <w:widowControl/>
        <w:autoSpaceDE/>
        <w:autoSpaceDN/>
        <w:spacing w:line="360" w:lineRule="auto"/>
        <w:ind w:left="426"/>
        <w:jc w:val="both"/>
        <w:rPr>
          <w:rFonts w:ascii="Montserrat" w:eastAsia="Times New Roman" w:hAnsi="Montserrat" w:cs="Times New Roman"/>
          <w:i/>
          <w:sz w:val="24"/>
          <w:szCs w:val="24"/>
          <w:lang w:eastAsia="it-IT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="00EC65C0" w:rsidRPr="00EC65C0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 xml:space="preserve"> </w:t>
      </w:r>
      <w:r w:rsidR="00EC65C0" w:rsidRPr="008865EA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>Frode (ai sensi dell'art. 1 della convenzione relativa alla tutela degli interessi finanziari della Comunità Europea);</w:t>
      </w:r>
    </w:p>
    <w:p w14:paraId="6394AE52" w14:textId="7A1F6E0E" w:rsidR="00E307B0" w:rsidRDefault="00E307B0" w:rsidP="00A62804">
      <w:pPr>
        <w:spacing w:line="360" w:lineRule="auto"/>
        <w:ind w:left="426"/>
        <w:jc w:val="both"/>
        <w:rPr>
          <w:rFonts w:ascii="Segoe UI Symbol" w:hAnsi="Segoe UI Symbol" w:cs="Segoe UI Symbol"/>
          <w:sz w:val="24"/>
          <w:szCs w:val="24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="00800E91" w:rsidRPr="00800E91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 xml:space="preserve"> </w:t>
      </w:r>
      <w:r w:rsidR="00800E91" w:rsidRPr="008865EA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>Reati terroristici o reati connessi alle attività terroristiche</w:t>
      </w:r>
      <w:r w:rsidR="00A62804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>;</w:t>
      </w:r>
    </w:p>
    <w:p w14:paraId="2E8C78A9" w14:textId="77777777" w:rsidR="00A62804" w:rsidRDefault="00E307B0" w:rsidP="00A62804">
      <w:pPr>
        <w:spacing w:line="360" w:lineRule="auto"/>
        <w:ind w:left="709" w:hanging="283"/>
        <w:jc w:val="both"/>
        <w:rPr>
          <w:rFonts w:ascii="Montserrat" w:eastAsia="Times New Roman" w:hAnsi="Montserrat" w:cs="Times New Roman"/>
          <w:i/>
          <w:sz w:val="24"/>
          <w:szCs w:val="24"/>
          <w:lang w:eastAsia="it-IT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="00A62804" w:rsidRPr="00A62804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 xml:space="preserve"> </w:t>
      </w:r>
      <w:r w:rsidR="00A62804" w:rsidRPr="008865EA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>Riciclaggio di proventi di attività illecite o finanziamento del terrorismo (direttiva 2005/60/CE)</w:t>
      </w:r>
      <w:r w:rsidR="00A62804">
        <w:rPr>
          <w:rFonts w:ascii="Montserrat" w:eastAsia="Times New Roman" w:hAnsi="Montserrat" w:cs="Times New Roman"/>
          <w:i/>
          <w:sz w:val="24"/>
          <w:szCs w:val="24"/>
          <w:lang w:eastAsia="it-IT"/>
        </w:rPr>
        <w:t>;</w:t>
      </w:r>
    </w:p>
    <w:p w14:paraId="1E9B92D7" w14:textId="7A6C1DB6" w:rsidR="001F70CA" w:rsidRDefault="00E307B0" w:rsidP="00A62804">
      <w:pPr>
        <w:spacing w:line="360" w:lineRule="auto"/>
        <w:ind w:left="709" w:hanging="283"/>
        <w:jc w:val="both"/>
        <w:rPr>
          <w:rFonts w:ascii="Montserrat" w:eastAsia="Times New Roman" w:hAnsi="Montserrat" w:cs="Times New Roman"/>
          <w:sz w:val="24"/>
          <w:szCs w:val="24"/>
          <w:lang w:eastAsia="it-IT"/>
        </w:rPr>
      </w:pPr>
      <w:r w:rsidRPr="001F70CA">
        <w:rPr>
          <w:rFonts w:ascii="Segoe UI Symbol" w:hAnsi="Segoe UI Symbol" w:cs="Segoe UI Symbol"/>
          <w:sz w:val="24"/>
          <w:szCs w:val="24"/>
        </w:rPr>
        <w:t>☐</w:t>
      </w:r>
      <w:r w:rsidR="00A62804" w:rsidRPr="00A62804">
        <w:rPr>
          <w:rFonts w:ascii="Montserrat" w:eastAsia="Times New Roman" w:hAnsi="Montserrat" w:cs="Times New Roman"/>
          <w:sz w:val="24"/>
          <w:szCs w:val="24"/>
          <w:lang w:eastAsia="it-IT"/>
        </w:rPr>
        <w:t xml:space="preserve"> </w:t>
      </w:r>
      <w:r w:rsidR="00A62804">
        <w:rPr>
          <w:rFonts w:ascii="Montserrat" w:eastAsia="Times New Roman" w:hAnsi="Montserrat" w:cs="Times New Roman"/>
          <w:sz w:val="24"/>
          <w:szCs w:val="24"/>
          <w:lang w:eastAsia="it-IT"/>
        </w:rPr>
        <w:t>Lavoro minorile e altre forme di tratta di essere umani;</w:t>
      </w:r>
    </w:p>
    <w:p w14:paraId="7A4DC8A4" w14:textId="77777777" w:rsidR="00891644" w:rsidRDefault="00891644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</w:p>
    <w:p w14:paraId="5D26E3C2" w14:textId="50BCE944" w:rsidR="009D2F27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>4. ATTIVITÀ DI INTERESSE</w:t>
      </w:r>
    </w:p>
    <w:p w14:paraId="3C712A41" w14:textId="63CFB055" w:rsidR="003A1798" w:rsidRPr="003A1798" w:rsidRDefault="003A1798" w:rsidP="00A62804">
      <w:pPr>
        <w:spacing w:line="360" w:lineRule="auto"/>
        <w:jc w:val="both"/>
        <w:rPr>
          <w:rFonts w:ascii="Montserrat" w:hAnsi="Montserrat"/>
          <w:b/>
          <w:bCs/>
          <w:sz w:val="24"/>
          <w:szCs w:val="24"/>
        </w:rPr>
      </w:pPr>
      <w:r>
        <w:rPr>
          <w:rFonts w:ascii="Montserrat" w:hAnsi="Montserrat"/>
          <w:sz w:val="24"/>
          <w:szCs w:val="24"/>
        </w:rPr>
        <w:t>Attività di interesse:</w:t>
      </w:r>
    </w:p>
    <w:p w14:paraId="26CD7BB5" w14:textId="77777777" w:rsidR="003A1798" w:rsidRPr="003A1798" w:rsidRDefault="009D2F27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Attività in ambiente boschivo – Sicilia (Troina, EN) – Per partecipanti residenti in Italia</w:t>
      </w:r>
    </w:p>
    <w:p w14:paraId="7BCC06F8" w14:textId="77777777" w:rsidR="003A1798" w:rsidRDefault="001F70CA" w:rsidP="00A62804">
      <w:pPr>
        <w:spacing w:line="360" w:lineRule="auto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Numero di volte in cui si è disponibili a partecipare alle attività nel proprio</w:t>
      </w:r>
    </w:p>
    <w:p w14:paraId="605DB7F0" w14:textId="736EC6C2" w:rsidR="003A1798" w:rsidRDefault="001F70CA" w:rsidP="00A62804">
      <w:pPr>
        <w:spacing w:line="360" w:lineRule="auto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territorio (minimo 1 – massimo 3):</w:t>
      </w:r>
    </w:p>
    <w:p w14:paraId="7F1C319D" w14:textId="111EA99D" w:rsidR="003A1798" w:rsidRDefault="009D2F27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1</w:t>
      </w:r>
    </w:p>
    <w:p w14:paraId="115C705B" w14:textId="73DCF7D2" w:rsidR="009D2F27" w:rsidRPr="003A1798" w:rsidRDefault="009D2F27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2</w:t>
      </w:r>
    </w:p>
    <w:p w14:paraId="224F197E" w14:textId="77777777" w:rsidR="009D2F27" w:rsidRPr="003A1798" w:rsidRDefault="009D2F27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3</w:t>
      </w:r>
    </w:p>
    <w:p w14:paraId="4F91C6B9" w14:textId="22317AC2" w:rsidR="009D2F27" w:rsidRPr="003A1798" w:rsidRDefault="009D2F27" w:rsidP="00A62804">
      <w:pPr>
        <w:spacing w:line="360" w:lineRule="auto"/>
        <w:jc w:val="both"/>
        <w:rPr>
          <w:rFonts w:ascii="Montserrat" w:hAnsi="Montserrat"/>
          <w:sz w:val="24"/>
          <w:szCs w:val="24"/>
        </w:rPr>
      </w:pPr>
    </w:p>
    <w:p w14:paraId="707FBD2A" w14:textId="2800B700" w:rsidR="009D2F27" w:rsidRPr="003A1798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 xml:space="preserve">5. </w:t>
      </w:r>
      <w:r w:rsidR="003A1798" w:rsidRPr="003A1798">
        <w:rPr>
          <w:rFonts w:ascii="Montserrat" w:hAnsi="Montserrat"/>
          <w:b/>
          <w:bCs/>
          <w:sz w:val="24"/>
          <w:szCs w:val="24"/>
        </w:rPr>
        <w:t>DICHIARAZIONI DEL RICHIEDENTE</w:t>
      </w:r>
    </w:p>
    <w:p w14:paraId="58BD59C4" w14:textId="77777777" w:rsidR="003A1798" w:rsidRPr="003A1798" w:rsidRDefault="003A1798" w:rsidP="00A62804">
      <w:pPr>
        <w:spacing w:line="360" w:lineRule="auto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Il/la sottoscritto/a dichiara:</w:t>
      </w:r>
    </w:p>
    <w:p w14:paraId="732990D0" w14:textId="77777777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 xml:space="preserve">☐ </w:t>
      </w:r>
      <w:r w:rsidRPr="003A1798">
        <w:rPr>
          <w:rFonts w:ascii="Montserrat" w:hAnsi="Montserrat"/>
          <w:sz w:val="24"/>
          <w:szCs w:val="24"/>
        </w:rPr>
        <w:t xml:space="preserve">di aver letto, compreso e accettato integralmente la Manifestazione di Interesse del Progetto WAY </w:t>
      </w:r>
      <w:proofErr w:type="spellStart"/>
      <w:r w:rsidRPr="003A1798">
        <w:rPr>
          <w:rFonts w:ascii="Montserrat" w:hAnsi="Montserrat"/>
          <w:sz w:val="24"/>
          <w:szCs w:val="24"/>
        </w:rPr>
        <w:t>Together</w:t>
      </w:r>
      <w:proofErr w:type="spellEnd"/>
      <w:r w:rsidRPr="003A1798">
        <w:rPr>
          <w:rFonts w:ascii="Montserrat" w:hAnsi="Montserrat"/>
          <w:sz w:val="24"/>
          <w:szCs w:val="24"/>
        </w:rPr>
        <w:t>;</w:t>
      </w:r>
    </w:p>
    <w:p w14:paraId="1CA568E3" w14:textId="77777777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che tutte le informazioni fornite nella presente domanda e nella documentazione allegata sono veritiere e complete;</w:t>
      </w:r>
    </w:p>
    <w:p w14:paraId="10B5808B" w14:textId="77777777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di essere consapevole che la presentazione della domanda non comporta l’automatica ammissione alle attività progettuali;</w:t>
      </w:r>
    </w:p>
    <w:p w14:paraId="1E111131" w14:textId="77777777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di impegnarsi a collaborare alle fasi di valutazione multidisciplinare previste dal progetto;</w:t>
      </w:r>
    </w:p>
    <w:p w14:paraId="0FCD3D3A" w14:textId="77777777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di essere consapevole che la partecipazione alle attività è subordinata agli esiti delle valutazioni e alla disponibilità dei posti.</w:t>
      </w:r>
    </w:p>
    <w:p w14:paraId="415ABACC" w14:textId="77777777" w:rsidR="00891644" w:rsidRDefault="00891644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</w:p>
    <w:p w14:paraId="3B6F94DF" w14:textId="19B49F94" w:rsidR="009D2F27" w:rsidRPr="003A1798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 xml:space="preserve">6. </w:t>
      </w:r>
      <w:r w:rsidR="00E562BD">
        <w:rPr>
          <w:rFonts w:ascii="Montserrat" w:hAnsi="Montserrat"/>
          <w:b/>
          <w:bCs/>
          <w:sz w:val="24"/>
          <w:szCs w:val="24"/>
        </w:rPr>
        <w:t>D</w:t>
      </w:r>
      <w:r w:rsidR="003A1798" w:rsidRPr="003A1798">
        <w:rPr>
          <w:rFonts w:ascii="Montserrat" w:hAnsi="Montserrat"/>
          <w:b/>
          <w:bCs/>
          <w:sz w:val="24"/>
          <w:szCs w:val="24"/>
        </w:rPr>
        <w:t>OCUMENTAZIONE ALLEGATA (OBBLIGATORIA – PENA ESCLUSIONE)</w:t>
      </w:r>
    </w:p>
    <w:p w14:paraId="6CCA8AAE" w14:textId="55ACFBBD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Informativa privacy e consenso al trattamento dei dati personali</w:t>
      </w:r>
      <w:r w:rsidR="00242038">
        <w:rPr>
          <w:rFonts w:ascii="Montserrat" w:hAnsi="Montserrat"/>
          <w:sz w:val="24"/>
          <w:szCs w:val="24"/>
        </w:rPr>
        <w:t xml:space="preserve"> (ALLEGATO B)</w:t>
      </w:r>
    </w:p>
    <w:p w14:paraId="31371891" w14:textId="1EDF9B5C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Consenso al trattamento dei dati personali ai fini della valutazione multidisciplinare</w:t>
      </w:r>
      <w:r w:rsidR="00242038">
        <w:rPr>
          <w:rFonts w:ascii="Montserrat" w:hAnsi="Montserrat"/>
          <w:sz w:val="24"/>
          <w:szCs w:val="24"/>
        </w:rPr>
        <w:t xml:space="preserve"> (ALLEGATO C)</w:t>
      </w:r>
    </w:p>
    <w:p w14:paraId="29B646F9" w14:textId="01A489C6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Consenso al trattamento dei dati personali relativi alle attività specifiche del progetto</w:t>
      </w:r>
      <w:r w:rsidR="00242038">
        <w:rPr>
          <w:rFonts w:ascii="Montserrat" w:hAnsi="Montserrat"/>
          <w:sz w:val="24"/>
          <w:szCs w:val="24"/>
        </w:rPr>
        <w:t xml:space="preserve"> (ALLEGATO D)</w:t>
      </w:r>
    </w:p>
    <w:p w14:paraId="50CD7F32" w14:textId="75B90EE0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Consenso al trattamento di immagini e riprese video</w:t>
      </w:r>
      <w:r w:rsidR="00242038">
        <w:rPr>
          <w:rFonts w:ascii="Montserrat" w:hAnsi="Montserrat"/>
          <w:sz w:val="24"/>
          <w:szCs w:val="24"/>
        </w:rPr>
        <w:t xml:space="preserve"> (ALLEGATO E)</w:t>
      </w:r>
    </w:p>
    <w:p w14:paraId="7695789A" w14:textId="77777777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Copia documento di identità del partecipante</w:t>
      </w:r>
    </w:p>
    <w:p w14:paraId="5F40AB2C" w14:textId="77777777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Copia documento/i di identità del/i genitore/i o tutore/i legale/i</w:t>
      </w:r>
    </w:p>
    <w:p w14:paraId="4EF3A128" w14:textId="77777777" w:rsidR="003A1798" w:rsidRPr="003A1798" w:rsidRDefault="003A1798" w:rsidP="00A62804">
      <w:pPr>
        <w:spacing w:line="360" w:lineRule="auto"/>
        <w:ind w:left="709" w:hanging="283"/>
        <w:jc w:val="both"/>
        <w:rPr>
          <w:rFonts w:ascii="Montserrat" w:hAnsi="Montserrat"/>
          <w:sz w:val="24"/>
          <w:szCs w:val="24"/>
        </w:rPr>
      </w:pPr>
      <w:r w:rsidRPr="003A1798">
        <w:rPr>
          <w:rFonts w:ascii="Segoe UI Symbol" w:hAnsi="Segoe UI Symbol" w:cs="Segoe UI Symbol"/>
          <w:sz w:val="24"/>
          <w:szCs w:val="24"/>
        </w:rPr>
        <w:t>☐</w:t>
      </w:r>
      <w:r w:rsidRPr="003A1798">
        <w:rPr>
          <w:rFonts w:ascii="Montserrat" w:hAnsi="Montserrat"/>
          <w:sz w:val="24"/>
          <w:szCs w:val="24"/>
        </w:rPr>
        <w:t xml:space="preserve"> Copia certificazione di disabilità</w:t>
      </w:r>
    </w:p>
    <w:p w14:paraId="65BBB89D" w14:textId="77777777" w:rsidR="009D2F27" w:rsidRPr="003A1798" w:rsidRDefault="009D2F27" w:rsidP="001F70CA">
      <w:pPr>
        <w:spacing w:line="360" w:lineRule="auto"/>
        <w:rPr>
          <w:rFonts w:ascii="Montserrat" w:hAnsi="Montserrat"/>
          <w:sz w:val="24"/>
          <w:szCs w:val="24"/>
        </w:rPr>
      </w:pPr>
    </w:p>
    <w:p w14:paraId="6DA639B2" w14:textId="3C8225D1" w:rsidR="009D2F27" w:rsidRPr="003A1798" w:rsidRDefault="009D2F27" w:rsidP="003A179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 w:rsidRPr="003A1798">
        <w:rPr>
          <w:rFonts w:ascii="Montserrat" w:hAnsi="Montserrat"/>
          <w:b/>
          <w:bCs/>
          <w:sz w:val="24"/>
          <w:szCs w:val="24"/>
        </w:rPr>
        <w:t>7. FIRMA</w:t>
      </w:r>
    </w:p>
    <w:p w14:paraId="1D0059A0" w14:textId="77777777" w:rsidR="009D2F27" w:rsidRPr="003A1798" w:rsidRDefault="009D2F27" w:rsidP="001F70CA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Luogo e data: _______________________________</w:t>
      </w:r>
    </w:p>
    <w:p w14:paraId="317B219F" w14:textId="77777777" w:rsidR="009D2F27" w:rsidRDefault="009D2F27" w:rsidP="001F70CA">
      <w:pPr>
        <w:spacing w:line="360" w:lineRule="auto"/>
        <w:rPr>
          <w:rFonts w:ascii="Montserrat" w:hAnsi="Montserrat"/>
          <w:sz w:val="24"/>
          <w:szCs w:val="24"/>
        </w:rPr>
      </w:pPr>
    </w:p>
    <w:p w14:paraId="026FBD10" w14:textId="77777777" w:rsidR="00242038" w:rsidRDefault="00242038" w:rsidP="001F70CA">
      <w:pPr>
        <w:spacing w:line="360" w:lineRule="auto"/>
        <w:rPr>
          <w:rFonts w:ascii="Montserrat" w:hAnsi="Montserrat"/>
          <w:sz w:val="24"/>
          <w:szCs w:val="24"/>
        </w:rPr>
      </w:pPr>
    </w:p>
    <w:p w14:paraId="5BC5AA13" w14:textId="77777777" w:rsidR="009D2F27" w:rsidRPr="003A1798" w:rsidRDefault="009D2F27" w:rsidP="001F70CA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Firma del partecipante</w:t>
      </w:r>
      <w:r w:rsidRPr="003A1798">
        <w:rPr>
          <w:rFonts w:ascii="Montserrat" w:hAnsi="Montserrat"/>
          <w:sz w:val="24"/>
          <w:szCs w:val="24"/>
        </w:rPr>
        <w:br/>
        <w:t>(se maggiorenne)</w:t>
      </w:r>
    </w:p>
    <w:p w14:paraId="491A8886" w14:textId="77777777" w:rsidR="009D2F27" w:rsidRPr="003A1798" w:rsidRDefault="009D2F27" w:rsidP="001F70CA">
      <w:pPr>
        <w:spacing w:line="360" w:lineRule="auto"/>
        <w:rPr>
          <w:rFonts w:ascii="Montserrat" w:hAnsi="Montserrat"/>
          <w:sz w:val="24"/>
          <w:szCs w:val="24"/>
        </w:rPr>
      </w:pPr>
    </w:p>
    <w:p w14:paraId="19F44C8E" w14:textId="77777777" w:rsidR="009D2F27" w:rsidRPr="003A1798" w:rsidRDefault="009D2F27" w:rsidP="001F70CA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__________________________________________</w:t>
      </w:r>
    </w:p>
    <w:p w14:paraId="4C29AF30" w14:textId="77777777" w:rsidR="009D2F27" w:rsidRDefault="009D2F27" w:rsidP="001F70CA">
      <w:pPr>
        <w:spacing w:line="360" w:lineRule="auto"/>
        <w:rPr>
          <w:rFonts w:ascii="Montserrat" w:hAnsi="Montserrat"/>
          <w:sz w:val="24"/>
          <w:szCs w:val="24"/>
        </w:rPr>
      </w:pPr>
    </w:p>
    <w:p w14:paraId="5DE7B57A" w14:textId="77777777" w:rsidR="003A1798" w:rsidRPr="003A1798" w:rsidRDefault="003A1798" w:rsidP="001F70CA">
      <w:pPr>
        <w:spacing w:line="360" w:lineRule="auto"/>
        <w:rPr>
          <w:rFonts w:ascii="Montserrat" w:hAnsi="Montserrat"/>
          <w:sz w:val="24"/>
          <w:szCs w:val="24"/>
        </w:rPr>
      </w:pPr>
    </w:p>
    <w:p w14:paraId="7632A8D7" w14:textId="15E4CFAA" w:rsidR="009D2F27" w:rsidRPr="003A1798" w:rsidRDefault="003A1798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Firma del/i genitore/i / tutore/i legale/i</w:t>
      </w:r>
      <w:r w:rsidR="009D2F27" w:rsidRPr="003A1798">
        <w:rPr>
          <w:rFonts w:ascii="Montserrat" w:hAnsi="Montserrat"/>
          <w:sz w:val="24"/>
          <w:szCs w:val="24"/>
        </w:rPr>
        <w:br/>
      </w:r>
      <w:r w:rsidRPr="003A1798">
        <w:rPr>
          <w:rFonts w:ascii="Montserrat" w:hAnsi="Montserrat"/>
          <w:sz w:val="24"/>
          <w:szCs w:val="24"/>
        </w:rPr>
        <w:t>(obbligatoria anche in caso di partecipante maggiorenne)</w:t>
      </w:r>
    </w:p>
    <w:p w14:paraId="1084293C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</w:p>
    <w:p w14:paraId="392E9047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__________________________________________</w:t>
      </w:r>
    </w:p>
    <w:p w14:paraId="4A61D773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</w:p>
    <w:p w14:paraId="26932095" w14:textId="77777777" w:rsidR="009D2F27" w:rsidRPr="003A1798" w:rsidRDefault="009D2F27" w:rsidP="003A1798">
      <w:pPr>
        <w:spacing w:line="360" w:lineRule="auto"/>
        <w:rPr>
          <w:rFonts w:ascii="Montserrat" w:hAnsi="Montserrat"/>
          <w:sz w:val="24"/>
          <w:szCs w:val="24"/>
        </w:rPr>
      </w:pPr>
      <w:r w:rsidRPr="003A1798">
        <w:rPr>
          <w:rFonts w:ascii="Montserrat" w:hAnsi="Montserrat"/>
          <w:sz w:val="24"/>
          <w:szCs w:val="24"/>
        </w:rPr>
        <w:t>__________________________________________</w:t>
      </w:r>
    </w:p>
    <w:p w14:paraId="342AD21D" w14:textId="0394941A" w:rsidR="004F4E31" w:rsidRPr="003A1798" w:rsidRDefault="009665A6" w:rsidP="001F70CA">
      <w:pPr>
        <w:spacing w:line="360" w:lineRule="auto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Il</w:t>
      </w:r>
      <w:r w:rsidR="004F4E31" w:rsidRPr="004F4E31">
        <w:rPr>
          <w:rFonts w:ascii="Montserrat" w:hAnsi="Montserrat"/>
          <w:sz w:val="24"/>
          <w:szCs w:val="24"/>
        </w:rPr>
        <w:t xml:space="preserve"> presente Allegato A è parte integrante della Manifestazione di Interesse del Progetto WAY </w:t>
      </w:r>
      <w:proofErr w:type="spellStart"/>
      <w:r w:rsidR="004F4E31" w:rsidRPr="004F4E31">
        <w:rPr>
          <w:rFonts w:ascii="Montserrat" w:hAnsi="Montserrat"/>
          <w:sz w:val="24"/>
          <w:szCs w:val="24"/>
        </w:rPr>
        <w:t>Together</w:t>
      </w:r>
      <w:proofErr w:type="spellEnd"/>
      <w:r w:rsidR="004F4E31" w:rsidRPr="004F4E31">
        <w:rPr>
          <w:rFonts w:ascii="Montserrat" w:hAnsi="Montserrat"/>
          <w:sz w:val="24"/>
          <w:szCs w:val="24"/>
        </w:rPr>
        <w:t xml:space="preserve"> – Walking And Yachting </w:t>
      </w:r>
      <w:proofErr w:type="spellStart"/>
      <w:r w:rsidR="004F4E31" w:rsidRPr="004F4E31">
        <w:rPr>
          <w:rFonts w:ascii="Montserrat" w:hAnsi="Montserrat"/>
          <w:sz w:val="24"/>
          <w:szCs w:val="24"/>
        </w:rPr>
        <w:t>Together</w:t>
      </w:r>
      <w:proofErr w:type="spellEnd"/>
      <w:r w:rsidR="004F4E31" w:rsidRPr="004F4E31">
        <w:rPr>
          <w:rFonts w:ascii="Montserrat" w:hAnsi="Montserrat"/>
          <w:sz w:val="24"/>
          <w:szCs w:val="24"/>
        </w:rPr>
        <w:t>.</w:t>
      </w:r>
    </w:p>
    <w:sectPr w:rsidR="004F4E31" w:rsidRPr="003A1798" w:rsidSect="001F70CA">
      <w:headerReference w:type="default" r:id="rId8"/>
      <w:footerReference w:type="default" r:id="rId9"/>
      <w:pgSz w:w="11906" w:h="16838"/>
      <w:pgMar w:top="1641" w:right="1247" w:bottom="24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9D2E9" w14:textId="77777777" w:rsidR="001C257A" w:rsidRDefault="001C257A" w:rsidP="00BE25BC">
      <w:r>
        <w:separator/>
      </w:r>
    </w:p>
  </w:endnote>
  <w:endnote w:type="continuationSeparator" w:id="0">
    <w:p w14:paraId="4CB39398" w14:textId="77777777" w:rsidR="001C257A" w:rsidRDefault="001C257A" w:rsidP="00BE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EA0F7" w14:textId="311B2583" w:rsidR="00BE25BC" w:rsidRDefault="001F70CA">
    <w:pPr>
      <w:pStyle w:val="Pidipagina"/>
    </w:pP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4CEE88" wp14:editId="3EE601E9">
              <wp:simplePos x="0" y="0"/>
              <wp:positionH relativeFrom="margin">
                <wp:posOffset>-234315</wp:posOffset>
              </wp:positionH>
              <wp:positionV relativeFrom="paragraph">
                <wp:posOffset>-744220</wp:posOffset>
              </wp:positionV>
              <wp:extent cx="3495040" cy="741045"/>
              <wp:effectExtent l="0" t="0" r="0" b="0"/>
              <wp:wrapThrough wrapText="bothSides">
                <wp:wrapPolygon edited="0">
                  <wp:start x="0" y="0"/>
                  <wp:lineTo x="0" y="21100"/>
                  <wp:lineTo x="21506" y="21100"/>
                  <wp:lineTo x="21506" y="0"/>
                  <wp:lineTo x="0" y="0"/>
                </wp:wrapPolygon>
              </wp:wrapThrough>
              <wp:docPr id="1062498120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5040" cy="741045"/>
                      </a:xfrm>
                      <a:prstGeom prst="rect">
                        <a:avLst/>
                      </a:prstGeom>
                      <a:solidFill>
                        <a:srgbClr val="F1F1F1"/>
                      </a:solidFill>
                    </wps:spPr>
                    <wps:txbx>
                      <w:txbxContent>
                        <w:p w14:paraId="0D9DEECC" w14:textId="7FC96507" w:rsidR="006559EC" w:rsidRPr="00326F11" w:rsidRDefault="00326F11" w:rsidP="00326F11">
                          <w:pPr>
                            <w:spacing w:before="89"/>
                            <w:jc w:val="center"/>
                            <w:rPr>
                              <w:rFonts w:ascii="Montserrat"/>
                              <w:color w:val="000000"/>
                              <w:sz w:val="24"/>
                              <w:lang w:val="en-GB"/>
                            </w:rPr>
                          </w:pPr>
                          <w:r>
                            <w:rPr>
                              <w:rFonts w:ascii="Montserrat"/>
                              <w:color w:val="000000"/>
                              <w:sz w:val="24"/>
                              <w:lang w:val="en-GB"/>
                            </w:rPr>
                            <w:t>PARTNER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4CEE88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6" type="#_x0000_t202" style="position:absolute;margin-left:-18.45pt;margin-top:-58.6pt;width:275.2pt;height:58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" fillcolor="#f1f1f1" stroked="f">
              <v:path arrowok="t"/>
              <v:textbox inset="0,0,0,0">
                <w:txbxContent>
                  <w:p w14:paraId="0D9DEECC" w14:textId="7FC96507" w:rsidR="006559EC" w:rsidRPr="00326F11" w:rsidRDefault="00326F11" w:rsidP="00326F11">
                    <w:pPr>
                      <w:spacing w:before="89"/>
                      <w:jc w:val="center"/>
                      <w:rPr>
                        <w:rFonts w:ascii="Montserrat"/>
                        <w:color w:val="000000"/>
                        <w:sz w:val="24"/>
                        <w:lang w:val="en-GB"/>
                      </w:rPr>
                    </w:pPr>
                    <w:r>
                      <w:rPr>
                        <w:rFonts w:ascii="Montserrat"/>
                        <w:color w:val="000000"/>
                        <w:sz w:val="24"/>
                        <w:lang w:val="en-GB"/>
                      </w:rPr>
                      <w:t>PARTNER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8E3F1A" w:rsidRPr="00E54D57">
      <w:rPr>
        <w:noProof/>
        <w:lang w:eastAsia="it-IT"/>
      </w:rPr>
      <w:drawing>
        <wp:anchor distT="0" distB="0" distL="114300" distR="114300" simplePos="0" relativeHeight="251667456" behindDoc="0" locked="0" layoutInCell="1" allowOverlap="1" wp14:anchorId="6B000481" wp14:editId="49BC8110">
          <wp:simplePos x="0" y="0"/>
          <wp:positionH relativeFrom="column">
            <wp:posOffset>1009650</wp:posOffset>
          </wp:positionH>
          <wp:positionV relativeFrom="page">
            <wp:posOffset>9712960</wp:posOffset>
          </wp:positionV>
          <wp:extent cx="716280" cy="244864"/>
          <wp:effectExtent l="0" t="0" r="7620" b="3175"/>
          <wp:wrapNone/>
          <wp:docPr id="196986420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244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3F1A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0B4403A0" wp14:editId="2D84F9AA">
          <wp:simplePos x="0" y="0"/>
          <wp:positionH relativeFrom="column">
            <wp:posOffset>1772285</wp:posOffset>
          </wp:positionH>
          <wp:positionV relativeFrom="paragraph">
            <wp:posOffset>-455295</wp:posOffset>
          </wp:positionV>
          <wp:extent cx="670560" cy="408305"/>
          <wp:effectExtent l="0" t="0" r="0" b="0"/>
          <wp:wrapThrough wrapText="bothSides">
            <wp:wrapPolygon edited="0">
              <wp:start x="8591" y="0"/>
              <wp:lineTo x="0" y="12093"/>
              <wp:lineTo x="0" y="14109"/>
              <wp:lineTo x="614" y="16124"/>
              <wp:lineTo x="7364" y="20156"/>
              <wp:lineTo x="7977" y="20156"/>
              <wp:lineTo x="12886" y="20156"/>
              <wp:lineTo x="13500" y="20156"/>
              <wp:lineTo x="20864" y="16124"/>
              <wp:lineTo x="20864" y="12093"/>
              <wp:lineTo x="11659" y="0"/>
              <wp:lineTo x="8591" y="0"/>
            </wp:wrapPolygon>
          </wp:wrapThrough>
          <wp:docPr id="12963422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3F1A">
      <w:rPr>
        <w:rFonts w:ascii="Montserrat"/>
        <w:noProof/>
        <w:color w:val="000000"/>
        <w:sz w:val="24"/>
        <w:lang w:eastAsia="it-IT"/>
        <w14:ligatures w14:val="standardContextual"/>
      </w:rPr>
      <w:drawing>
        <wp:anchor distT="0" distB="0" distL="114300" distR="114300" simplePos="0" relativeHeight="251661312" behindDoc="0" locked="0" layoutInCell="1" allowOverlap="1" wp14:anchorId="0DE1AA11" wp14:editId="2E9BCBE9">
          <wp:simplePos x="0" y="0"/>
          <wp:positionH relativeFrom="column">
            <wp:posOffset>2482850</wp:posOffset>
          </wp:positionH>
          <wp:positionV relativeFrom="paragraph">
            <wp:posOffset>-363220</wp:posOffset>
          </wp:positionV>
          <wp:extent cx="714375" cy="238125"/>
          <wp:effectExtent l="0" t="0" r="9525" b="9525"/>
          <wp:wrapThrough wrapText="bothSides">
            <wp:wrapPolygon edited="0">
              <wp:start x="12096" y="0"/>
              <wp:lineTo x="0" y="0"/>
              <wp:lineTo x="0" y="19008"/>
              <wp:lineTo x="8064" y="20736"/>
              <wp:lineTo x="11520" y="20736"/>
              <wp:lineTo x="21312" y="19008"/>
              <wp:lineTo x="21312" y="5184"/>
              <wp:lineTo x="16128" y="0"/>
              <wp:lineTo x="12096" y="0"/>
            </wp:wrapPolygon>
          </wp:wrapThrough>
          <wp:docPr id="1862045283" name="Picture 5" descr="A blue text with a star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045283" name="Picture 5" descr="A blue text with a star on a black background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3F1A">
      <w:rPr>
        <w:rFonts w:ascii="Montserrat"/>
        <w:noProof/>
        <w:color w:val="000000"/>
        <w:sz w:val="24"/>
        <w:lang w:eastAsia="it-IT"/>
        <w14:ligatures w14:val="standardContextual"/>
      </w:rPr>
      <w:drawing>
        <wp:anchor distT="0" distB="0" distL="114300" distR="114300" simplePos="0" relativeHeight="251660288" behindDoc="0" locked="0" layoutInCell="1" allowOverlap="1" wp14:anchorId="3651A7A4" wp14:editId="70E30636">
          <wp:simplePos x="0" y="0"/>
          <wp:positionH relativeFrom="column">
            <wp:posOffset>506730</wp:posOffset>
          </wp:positionH>
          <wp:positionV relativeFrom="paragraph">
            <wp:posOffset>-457835</wp:posOffset>
          </wp:positionV>
          <wp:extent cx="428625" cy="384810"/>
          <wp:effectExtent l="0" t="0" r="9525" b="0"/>
          <wp:wrapThrough wrapText="bothSides">
            <wp:wrapPolygon edited="0">
              <wp:start x="8640" y="0"/>
              <wp:lineTo x="0" y="3208"/>
              <wp:lineTo x="0" y="16040"/>
              <wp:lineTo x="1920" y="20317"/>
              <wp:lineTo x="2880" y="20317"/>
              <wp:lineTo x="14400" y="20317"/>
              <wp:lineTo x="21120" y="17109"/>
              <wp:lineTo x="21120" y="7485"/>
              <wp:lineTo x="13440" y="0"/>
              <wp:lineTo x="8640" y="0"/>
            </wp:wrapPolygon>
          </wp:wrapThrough>
          <wp:docPr id="2058960583" name="Picture 3" descr="A blue circle with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960583" name="Picture 3" descr="A blue circle with black background&#10;&#10;AI-generated content may be incorrec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384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3F1A">
      <w:rPr>
        <w:noProof/>
        <w:lang w:eastAsia="it-IT"/>
        <w14:ligatures w14:val="standardContextual"/>
      </w:rPr>
      <w:drawing>
        <wp:anchor distT="0" distB="0" distL="114300" distR="114300" simplePos="0" relativeHeight="251663360" behindDoc="0" locked="0" layoutInCell="1" allowOverlap="1" wp14:anchorId="2D88668D" wp14:editId="5C0C8006">
          <wp:simplePos x="0" y="0"/>
          <wp:positionH relativeFrom="column">
            <wp:posOffset>-169545</wp:posOffset>
          </wp:positionH>
          <wp:positionV relativeFrom="paragraph">
            <wp:posOffset>-367665</wp:posOffset>
          </wp:positionV>
          <wp:extent cx="596265" cy="203200"/>
          <wp:effectExtent l="0" t="0" r="0" b="6350"/>
          <wp:wrapThrough wrapText="bothSides">
            <wp:wrapPolygon edited="0">
              <wp:start x="0" y="0"/>
              <wp:lineTo x="0" y="20250"/>
              <wp:lineTo x="20703" y="20250"/>
              <wp:lineTo x="20703" y="0"/>
              <wp:lineTo x="0" y="0"/>
            </wp:wrapPolygon>
          </wp:wrapThrough>
          <wp:docPr id="261875331" name="Picture 4" descr="A logo with green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875331" name="Picture 4" descr="A logo with green text&#10;&#10;AI-generated content may be incorrec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65" cy="2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4D57" w:rsidRPr="00E54D57"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43B6EAAF" wp14:editId="797AE04A">
          <wp:simplePos x="0" y="0"/>
          <wp:positionH relativeFrom="column">
            <wp:posOffset>2402840</wp:posOffset>
          </wp:positionH>
          <wp:positionV relativeFrom="page">
            <wp:posOffset>9624060</wp:posOffset>
          </wp:positionV>
          <wp:extent cx="858520" cy="293490"/>
          <wp:effectExtent l="0" t="0" r="0" b="0"/>
          <wp:wrapNone/>
          <wp:docPr id="130852578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520" cy="293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4D57"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870EED" wp14:editId="18AE434E">
              <wp:simplePos x="0" y="0"/>
              <wp:positionH relativeFrom="column">
                <wp:posOffset>3409315</wp:posOffset>
              </wp:positionH>
              <wp:positionV relativeFrom="paragraph">
                <wp:posOffset>-749300</wp:posOffset>
              </wp:positionV>
              <wp:extent cx="2936875" cy="741045"/>
              <wp:effectExtent l="0" t="0" r="0" b="1905"/>
              <wp:wrapThrough wrapText="bothSides">
                <wp:wrapPolygon edited="0">
                  <wp:start x="0" y="0"/>
                  <wp:lineTo x="0" y="21100"/>
                  <wp:lineTo x="21437" y="21100"/>
                  <wp:lineTo x="21437" y="0"/>
                  <wp:lineTo x="0" y="0"/>
                </wp:wrapPolygon>
              </wp:wrapThrough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36875" cy="741045"/>
                      </a:xfrm>
                      <a:prstGeom prst="rect">
                        <a:avLst/>
                      </a:prstGeom>
                      <a:solidFill>
                        <a:srgbClr val="F1F1F1"/>
                      </a:solidFill>
                    </wps:spPr>
                    <wps:txbx>
                      <w:txbxContent>
                        <w:p w14:paraId="41174371" w14:textId="35B64120" w:rsidR="006559EC" w:rsidRPr="004C63AC" w:rsidRDefault="006559EC" w:rsidP="006559EC">
                          <w:pPr>
                            <w:spacing w:before="89"/>
                            <w:jc w:val="center"/>
                            <w:rPr>
                              <w:rFonts w:ascii="Montserrat"/>
                              <w:color w:val="000000"/>
                              <w:spacing w:val="-4"/>
                              <w:sz w:val="24"/>
                            </w:rPr>
                          </w:pPr>
                          <w:r w:rsidRPr="004C63AC">
                            <w:rPr>
                              <w:rFonts w:ascii="Montserrat"/>
                              <w:color w:val="000000"/>
                              <w:spacing w:val="-4"/>
                              <w:sz w:val="24"/>
                            </w:rPr>
                            <w:t>CONTA</w:t>
                          </w:r>
                          <w:r w:rsidR="008E3F1A" w:rsidRPr="004C63AC">
                            <w:rPr>
                              <w:rFonts w:ascii="Montserrat"/>
                              <w:color w:val="000000"/>
                              <w:spacing w:val="-4"/>
                              <w:sz w:val="24"/>
                            </w:rPr>
                            <w:t>TTI</w:t>
                          </w:r>
                        </w:p>
                        <w:p w14:paraId="7DDD3679" w14:textId="77777777" w:rsidR="00E20823" w:rsidRPr="00E20823" w:rsidRDefault="00E20823" w:rsidP="00E20823">
                          <w:pPr>
                            <w:spacing w:before="89"/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E20823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Italia: progettowaytogether@pec.it</w:t>
                          </w:r>
                        </w:p>
                        <w:p w14:paraId="335018FB" w14:textId="2A7FCB07" w:rsidR="002162A2" w:rsidRPr="002162A2" w:rsidRDefault="00E20823" w:rsidP="00E20823">
                          <w:pPr>
                            <w:spacing w:before="89"/>
                            <w:jc w:val="center"/>
                          </w:pPr>
                          <w:r w:rsidRPr="00E20823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Malta: research@inspire.org.mt</w:t>
                          </w:r>
                          <w:r w:rsidR="002162A2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4A7C84C" w14:textId="22DB2762" w:rsidR="006559EC" w:rsidRPr="002162A2" w:rsidRDefault="005D38AC" w:rsidP="006559EC">
                          <w:pPr>
                            <w:spacing w:before="89"/>
                            <w:jc w:val="center"/>
                            <w:rPr>
                              <w:rFonts w:ascii="Montserrat"/>
                              <w:color w:val="000000"/>
                            </w:rPr>
                          </w:pPr>
                          <w:r w:rsidRPr="002162A2">
                            <w:rPr>
                              <w:rFonts w:ascii="Montserrat"/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870EED" id="_x0000_s1027" type="#_x0000_t202" style="position:absolute;margin-left:268.45pt;margin-top:-59pt;width:231.25pt;height:5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" fillcolor="#f1f1f1" stroked="f">
              <v:path arrowok="t"/>
              <v:textbox inset="0,0,0,0">
                <w:txbxContent>
                  <w:p w14:paraId="41174371" w14:textId="35B64120" w:rsidR="006559EC" w:rsidRPr="004C63AC" w:rsidRDefault="006559EC" w:rsidP="006559EC">
                    <w:pPr>
                      <w:spacing w:before="89"/>
                      <w:jc w:val="center"/>
                      <w:rPr>
                        <w:rFonts w:ascii="Montserrat"/>
                        <w:color w:val="000000"/>
                        <w:spacing w:val="-4"/>
                        <w:sz w:val="24"/>
                      </w:rPr>
                    </w:pPr>
                    <w:r w:rsidRPr="004C63AC">
                      <w:rPr>
                        <w:rFonts w:ascii="Montserrat"/>
                        <w:color w:val="000000"/>
                        <w:spacing w:val="-4"/>
                        <w:sz w:val="24"/>
                      </w:rPr>
                      <w:t>CONTA</w:t>
                    </w:r>
                    <w:r w:rsidR="008E3F1A" w:rsidRPr="004C63AC">
                      <w:rPr>
                        <w:rFonts w:ascii="Montserrat"/>
                        <w:color w:val="000000"/>
                        <w:spacing w:val="-4"/>
                        <w:sz w:val="24"/>
                      </w:rPr>
                      <w:t>TTI</w:t>
                    </w:r>
                  </w:p>
                  <w:p w14:paraId="7DDD3679" w14:textId="77777777" w:rsidR="00E20823" w:rsidRPr="00E20823" w:rsidRDefault="00E20823" w:rsidP="00E20823">
                    <w:pPr>
                      <w:spacing w:before="89"/>
                      <w:jc w:val="center"/>
                      <w:rPr>
                        <w:rFonts w:ascii="Montserrat" w:hAnsi="Montserrat"/>
                        <w:sz w:val="18"/>
                        <w:szCs w:val="18"/>
                      </w:rPr>
                    </w:pPr>
                    <w:r w:rsidRPr="00E20823">
                      <w:rPr>
                        <w:rFonts w:ascii="Montserrat" w:hAnsi="Montserrat"/>
                        <w:sz w:val="18"/>
                        <w:szCs w:val="18"/>
                      </w:rPr>
                      <w:t>Italia: progettowaytogether@pec.it</w:t>
                    </w:r>
                  </w:p>
                  <w:p w14:paraId="335018FB" w14:textId="2A7FCB07" w:rsidR="002162A2" w:rsidRPr="002162A2" w:rsidRDefault="00E20823" w:rsidP="00E20823">
                    <w:pPr>
                      <w:spacing w:before="89"/>
                      <w:jc w:val="center"/>
                    </w:pPr>
                    <w:r w:rsidRPr="00E20823">
                      <w:rPr>
                        <w:rFonts w:ascii="Montserrat" w:hAnsi="Montserrat"/>
                        <w:sz w:val="18"/>
                        <w:szCs w:val="18"/>
                      </w:rPr>
                      <w:t>Malta: research@inspire.org.mt</w:t>
                    </w:r>
                    <w:r w:rsidR="002162A2">
                      <w:rPr>
                        <w:rFonts w:ascii="Montserrat" w:hAnsi="Montserrat"/>
                        <w:sz w:val="18"/>
                        <w:szCs w:val="18"/>
                      </w:rPr>
                      <w:t xml:space="preserve"> </w:t>
                    </w:r>
                  </w:p>
                  <w:p w14:paraId="24A7C84C" w14:textId="22DB2762" w:rsidR="006559EC" w:rsidRPr="002162A2" w:rsidRDefault="005D38AC" w:rsidP="006559EC">
                    <w:pPr>
                      <w:spacing w:before="89"/>
                      <w:jc w:val="center"/>
                      <w:rPr>
                        <w:rFonts w:ascii="Montserrat"/>
                        <w:color w:val="000000"/>
                      </w:rPr>
                    </w:pPr>
                    <w:r w:rsidRPr="002162A2">
                      <w:rPr>
                        <w:rFonts w:ascii="Montserrat"/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3A4F0" w14:textId="77777777" w:rsidR="001C257A" w:rsidRDefault="001C257A" w:rsidP="00BE25BC">
      <w:r>
        <w:separator/>
      </w:r>
    </w:p>
  </w:footnote>
  <w:footnote w:type="continuationSeparator" w:id="0">
    <w:p w14:paraId="5B053840" w14:textId="77777777" w:rsidR="001C257A" w:rsidRDefault="001C257A" w:rsidP="00BE2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03897" w14:textId="77777777" w:rsidR="00BE25BC" w:rsidRDefault="004B57A0" w:rsidP="00BE25BC">
    <w:pPr>
      <w:pStyle w:val="Intestazione"/>
    </w:pPr>
    <w:r>
      <w:rPr>
        <w:noProof/>
        <w:lang w:eastAsia="it-IT"/>
        <w14:ligatures w14:val="standardContextual"/>
      </w:rPr>
      <w:drawing>
        <wp:inline distT="0" distB="0" distL="0" distR="0" wp14:anchorId="79ACE40C" wp14:editId="78B5A175">
          <wp:extent cx="4921250" cy="1125656"/>
          <wp:effectExtent l="0" t="0" r="0" b="0"/>
          <wp:docPr id="2086015309" name="Picture 1" descr="A close-up of a white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6015309" name="Picture 1" descr="A close-up of a white car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0" cy="1137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668B8A" w14:textId="77777777" w:rsidR="00B6094C" w:rsidRDefault="00B6094C" w:rsidP="00BE25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016"/>
    <w:multiLevelType w:val="multilevel"/>
    <w:tmpl w:val="ED0E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E590D"/>
    <w:multiLevelType w:val="multilevel"/>
    <w:tmpl w:val="3D54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B1BEF"/>
    <w:multiLevelType w:val="multilevel"/>
    <w:tmpl w:val="C5C0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4438E"/>
    <w:multiLevelType w:val="multilevel"/>
    <w:tmpl w:val="C620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0445F7"/>
    <w:multiLevelType w:val="multilevel"/>
    <w:tmpl w:val="CD3C1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61CBF"/>
    <w:multiLevelType w:val="multilevel"/>
    <w:tmpl w:val="0D3A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75556B"/>
    <w:multiLevelType w:val="multilevel"/>
    <w:tmpl w:val="707A9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0444E5"/>
    <w:multiLevelType w:val="multilevel"/>
    <w:tmpl w:val="9660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900B78"/>
    <w:multiLevelType w:val="multilevel"/>
    <w:tmpl w:val="E4949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Montserrat" w:eastAsia="Arial" w:hAnsi="Montserrat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5622AA"/>
    <w:multiLevelType w:val="multilevel"/>
    <w:tmpl w:val="2A6A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D24786"/>
    <w:multiLevelType w:val="multilevel"/>
    <w:tmpl w:val="5B1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0A51CE"/>
    <w:multiLevelType w:val="hybridMultilevel"/>
    <w:tmpl w:val="4224B7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E2193D"/>
    <w:multiLevelType w:val="hybridMultilevel"/>
    <w:tmpl w:val="C78AA6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D1DA1"/>
    <w:multiLevelType w:val="hybridMultilevel"/>
    <w:tmpl w:val="BEA69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C1526"/>
    <w:multiLevelType w:val="multilevel"/>
    <w:tmpl w:val="FF1EA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E4075D"/>
    <w:multiLevelType w:val="hybridMultilevel"/>
    <w:tmpl w:val="361AC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75BA1"/>
    <w:multiLevelType w:val="multilevel"/>
    <w:tmpl w:val="0E7E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6E7BF9"/>
    <w:multiLevelType w:val="multilevel"/>
    <w:tmpl w:val="96888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747A93"/>
    <w:multiLevelType w:val="multilevel"/>
    <w:tmpl w:val="4F22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3C60F6"/>
    <w:multiLevelType w:val="hybridMultilevel"/>
    <w:tmpl w:val="0FE05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2375C"/>
    <w:multiLevelType w:val="hybridMultilevel"/>
    <w:tmpl w:val="0C5C9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111D5"/>
    <w:multiLevelType w:val="multilevel"/>
    <w:tmpl w:val="C3D66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Montserrat" w:eastAsia="Arial" w:hAnsi="Montserrat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DF2842"/>
    <w:multiLevelType w:val="multilevel"/>
    <w:tmpl w:val="50C03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7C3D4C"/>
    <w:multiLevelType w:val="multilevel"/>
    <w:tmpl w:val="87C2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00708D"/>
    <w:multiLevelType w:val="multilevel"/>
    <w:tmpl w:val="4358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0F76E8"/>
    <w:multiLevelType w:val="multilevel"/>
    <w:tmpl w:val="005A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C6499E"/>
    <w:multiLevelType w:val="multilevel"/>
    <w:tmpl w:val="C72E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EF4B0E"/>
    <w:multiLevelType w:val="multilevel"/>
    <w:tmpl w:val="5E8C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160035"/>
    <w:multiLevelType w:val="multilevel"/>
    <w:tmpl w:val="43D2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9713F8"/>
    <w:multiLevelType w:val="hybridMultilevel"/>
    <w:tmpl w:val="6F5C8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834482">
    <w:abstractNumId w:val="26"/>
  </w:num>
  <w:num w:numId="2" w16cid:durableId="1551379358">
    <w:abstractNumId w:val="7"/>
  </w:num>
  <w:num w:numId="3" w16cid:durableId="2113672069">
    <w:abstractNumId w:val="2"/>
  </w:num>
  <w:num w:numId="4" w16cid:durableId="980888078">
    <w:abstractNumId w:val="1"/>
  </w:num>
  <w:num w:numId="5" w16cid:durableId="1041125294">
    <w:abstractNumId w:val="18"/>
  </w:num>
  <w:num w:numId="6" w16cid:durableId="661473882">
    <w:abstractNumId w:val="28"/>
  </w:num>
  <w:num w:numId="7" w16cid:durableId="1225264584">
    <w:abstractNumId w:val="21"/>
  </w:num>
  <w:num w:numId="8" w16cid:durableId="1884243629">
    <w:abstractNumId w:val="27"/>
  </w:num>
  <w:num w:numId="9" w16cid:durableId="712315427">
    <w:abstractNumId w:val="15"/>
  </w:num>
  <w:num w:numId="10" w16cid:durableId="1236862958">
    <w:abstractNumId w:val="6"/>
  </w:num>
  <w:num w:numId="11" w16cid:durableId="1138375860">
    <w:abstractNumId w:val="23"/>
  </w:num>
  <w:num w:numId="12" w16cid:durableId="676150838">
    <w:abstractNumId w:val="9"/>
  </w:num>
  <w:num w:numId="13" w16cid:durableId="1621765864">
    <w:abstractNumId w:val="20"/>
  </w:num>
  <w:num w:numId="14" w16cid:durableId="732003837">
    <w:abstractNumId w:val="19"/>
  </w:num>
  <w:num w:numId="15" w16cid:durableId="769282738">
    <w:abstractNumId w:val="12"/>
  </w:num>
  <w:num w:numId="16" w16cid:durableId="1322008310">
    <w:abstractNumId w:val="8"/>
  </w:num>
  <w:num w:numId="17" w16cid:durableId="664433370">
    <w:abstractNumId w:val="16"/>
  </w:num>
  <w:num w:numId="18" w16cid:durableId="1027680524">
    <w:abstractNumId w:val="11"/>
  </w:num>
  <w:num w:numId="19" w16cid:durableId="1870097179">
    <w:abstractNumId w:val="10"/>
  </w:num>
  <w:num w:numId="20" w16cid:durableId="937912890">
    <w:abstractNumId w:val="29"/>
  </w:num>
  <w:num w:numId="21" w16cid:durableId="1916668401">
    <w:abstractNumId w:val="22"/>
  </w:num>
  <w:num w:numId="22" w16cid:durableId="89281632">
    <w:abstractNumId w:val="13"/>
  </w:num>
  <w:num w:numId="23" w16cid:durableId="584150320">
    <w:abstractNumId w:val="14"/>
  </w:num>
  <w:num w:numId="24" w16cid:durableId="211506667">
    <w:abstractNumId w:val="0"/>
  </w:num>
  <w:num w:numId="25" w16cid:durableId="1170371131">
    <w:abstractNumId w:val="17"/>
  </w:num>
  <w:num w:numId="26" w16cid:durableId="32586521">
    <w:abstractNumId w:val="3"/>
  </w:num>
  <w:num w:numId="27" w16cid:durableId="1955405908">
    <w:abstractNumId w:val="25"/>
  </w:num>
  <w:num w:numId="28" w16cid:durableId="1384137499">
    <w:abstractNumId w:val="5"/>
  </w:num>
  <w:num w:numId="29" w16cid:durableId="2115981277">
    <w:abstractNumId w:val="24"/>
  </w:num>
  <w:num w:numId="30" w16cid:durableId="7004735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1E"/>
    <w:rsid w:val="000037B5"/>
    <w:rsid w:val="00031400"/>
    <w:rsid w:val="00040036"/>
    <w:rsid w:val="00043A26"/>
    <w:rsid w:val="000474AC"/>
    <w:rsid w:val="000C6A2D"/>
    <w:rsid w:val="000D2028"/>
    <w:rsid w:val="000D7792"/>
    <w:rsid w:val="00140A14"/>
    <w:rsid w:val="001459CE"/>
    <w:rsid w:val="00161CF9"/>
    <w:rsid w:val="00176BA8"/>
    <w:rsid w:val="00191D8C"/>
    <w:rsid w:val="00194E1E"/>
    <w:rsid w:val="001976B1"/>
    <w:rsid w:val="001A66D2"/>
    <w:rsid w:val="001B7304"/>
    <w:rsid w:val="001C257A"/>
    <w:rsid w:val="001C2BE4"/>
    <w:rsid w:val="001F2AC0"/>
    <w:rsid w:val="001F4DF4"/>
    <w:rsid w:val="001F70CA"/>
    <w:rsid w:val="0021186B"/>
    <w:rsid w:val="002162A2"/>
    <w:rsid w:val="00242038"/>
    <w:rsid w:val="00262013"/>
    <w:rsid w:val="00270385"/>
    <w:rsid w:val="002B62D6"/>
    <w:rsid w:val="002B7978"/>
    <w:rsid w:val="00305EB8"/>
    <w:rsid w:val="00307AB4"/>
    <w:rsid w:val="00311F04"/>
    <w:rsid w:val="00313F49"/>
    <w:rsid w:val="003161DB"/>
    <w:rsid w:val="003169F8"/>
    <w:rsid w:val="00326F11"/>
    <w:rsid w:val="00354538"/>
    <w:rsid w:val="003A1798"/>
    <w:rsid w:val="003B337D"/>
    <w:rsid w:val="003B4ED0"/>
    <w:rsid w:val="003E0164"/>
    <w:rsid w:val="00426D60"/>
    <w:rsid w:val="0042752D"/>
    <w:rsid w:val="00432E46"/>
    <w:rsid w:val="00450C0A"/>
    <w:rsid w:val="004551A1"/>
    <w:rsid w:val="00455A77"/>
    <w:rsid w:val="00457C09"/>
    <w:rsid w:val="0046505E"/>
    <w:rsid w:val="00474DE4"/>
    <w:rsid w:val="004872D6"/>
    <w:rsid w:val="00495A91"/>
    <w:rsid w:val="004A7428"/>
    <w:rsid w:val="004B57A0"/>
    <w:rsid w:val="004C63AC"/>
    <w:rsid w:val="004F4E31"/>
    <w:rsid w:val="0050372A"/>
    <w:rsid w:val="005143FA"/>
    <w:rsid w:val="00517428"/>
    <w:rsid w:val="00523287"/>
    <w:rsid w:val="00530747"/>
    <w:rsid w:val="00534135"/>
    <w:rsid w:val="0054140F"/>
    <w:rsid w:val="00561B13"/>
    <w:rsid w:val="00580F50"/>
    <w:rsid w:val="005D0790"/>
    <w:rsid w:val="005D38AC"/>
    <w:rsid w:val="005F2F54"/>
    <w:rsid w:val="00601060"/>
    <w:rsid w:val="00604BB0"/>
    <w:rsid w:val="00615F10"/>
    <w:rsid w:val="0064215F"/>
    <w:rsid w:val="006559EC"/>
    <w:rsid w:val="00684C95"/>
    <w:rsid w:val="00684FD3"/>
    <w:rsid w:val="00692F4F"/>
    <w:rsid w:val="006C32F9"/>
    <w:rsid w:val="006E113C"/>
    <w:rsid w:val="0074488A"/>
    <w:rsid w:val="00757FAF"/>
    <w:rsid w:val="00776645"/>
    <w:rsid w:val="00780B13"/>
    <w:rsid w:val="00780FEC"/>
    <w:rsid w:val="007C24D0"/>
    <w:rsid w:val="007C49A1"/>
    <w:rsid w:val="007D0449"/>
    <w:rsid w:val="00800E91"/>
    <w:rsid w:val="0084574F"/>
    <w:rsid w:val="00846112"/>
    <w:rsid w:val="00851FCB"/>
    <w:rsid w:val="00861DF7"/>
    <w:rsid w:val="00861F87"/>
    <w:rsid w:val="00872ACD"/>
    <w:rsid w:val="00891644"/>
    <w:rsid w:val="008A62D1"/>
    <w:rsid w:val="008B58CD"/>
    <w:rsid w:val="008B7261"/>
    <w:rsid w:val="008B7309"/>
    <w:rsid w:val="008C7CF8"/>
    <w:rsid w:val="008D7B35"/>
    <w:rsid w:val="008E0329"/>
    <w:rsid w:val="008E3F1A"/>
    <w:rsid w:val="00900ADB"/>
    <w:rsid w:val="00917D6D"/>
    <w:rsid w:val="009260C1"/>
    <w:rsid w:val="00946E7C"/>
    <w:rsid w:val="0095426C"/>
    <w:rsid w:val="00961A19"/>
    <w:rsid w:val="009665A6"/>
    <w:rsid w:val="0097376A"/>
    <w:rsid w:val="00973E1B"/>
    <w:rsid w:val="00982DC3"/>
    <w:rsid w:val="00985755"/>
    <w:rsid w:val="009A23CF"/>
    <w:rsid w:val="009D2F27"/>
    <w:rsid w:val="009D4244"/>
    <w:rsid w:val="009E34F9"/>
    <w:rsid w:val="009F7E9F"/>
    <w:rsid w:val="00A20B12"/>
    <w:rsid w:val="00A3321F"/>
    <w:rsid w:val="00A43F3D"/>
    <w:rsid w:val="00A479CB"/>
    <w:rsid w:val="00A50183"/>
    <w:rsid w:val="00A62804"/>
    <w:rsid w:val="00A742A9"/>
    <w:rsid w:val="00A86B40"/>
    <w:rsid w:val="00AA37B6"/>
    <w:rsid w:val="00AD21C0"/>
    <w:rsid w:val="00AD27BF"/>
    <w:rsid w:val="00AF44D7"/>
    <w:rsid w:val="00B1024E"/>
    <w:rsid w:val="00B26B84"/>
    <w:rsid w:val="00B27978"/>
    <w:rsid w:val="00B349C3"/>
    <w:rsid w:val="00B35DFD"/>
    <w:rsid w:val="00B4118F"/>
    <w:rsid w:val="00B50718"/>
    <w:rsid w:val="00B6094C"/>
    <w:rsid w:val="00B61BFA"/>
    <w:rsid w:val="00B85A28"/>
    <w:rsid w:val="00B85CFF"/>
    <w:rsid w:val="00B94135"/>
    <w:rsid w:val="00B97C90"/>
    <w:rsid w:val="00BA1B54"/>
    <w:rsid w:val="00BC1E4C"/>
    <w:rsid w:val="00BE25BC"/>
    <w:rsid w:val="00BE37A5"/>
    <w:rsid w:val="00C064E8"/>
    <w:rsid w:val="00C12291"/>
    <w:rsid w:val="00C26B84"/>
    <w:rsid w:val="00C4491F"/>
    <w:rsid w:val="00C840C4"/>
    <w:rsid w:val="00CA1BF5"/>
    <w:rsid w:val="00CE06E4"/>
    <w:rsid w:val="00CE418B"/>
    <w:rsid w:val="00D10611"/>
    <w:rsid w:val="00D15F0C"/>
    <w:rsid w:val="00D32318"/>
    <w:rsid w:val="00D517D1"/>
    <w:rsid w:val="00D63C82"/>
    <w:rsid w:val="00D91850"/>
    <w:rsid w:val="00D93FB5"/>
    <w:rsid w:val="00DB1BBE"/>
    <w:rsid w:val="00DB30C7"/>
    <w:rsid w:val="00DC4A4D"/>
    <w:rsid w:val="00DD7D74"/>
    <w:rsid w:val="00DF105C"/>
    <w:rsid w:val="00E20823"/>
    <w:rsid w:val="00E2298E"/>
    <w:rsid w:val="00E307B0"/>
    <w:rsid w:val="00E35FE6"/>
    <w:rsid w:val="00E52BD1"/>
    <w:rsid w:val="00E54D57"/>
    <w:rsid w:val="00E562BD"/>
    <w:rsid w:val="00E75C2F"/>
    <w:rsid w:val="00E949C7"/>
    <w:rsid w:val="00EA4043"/>
    <w:rsid w:val="00EC65C0"/>
    <w:rsid w:val="00ED5D00"/>
    <w:rsid w:val="00EF0007"/>
    <w:rsid w:val="00EF2B6E"/>
    <w:rsid w:val="00F03BD5"/>
    <w:rsid w:val="00F313FE"/>
    <w:rsid w:val="00F368E9"/>
    <w:rsid w:val="00F37209"/>
    <w:rsid w:val="00F461E9"/>
    <w:rsid w:val="00F671A2"/>
    <w:rsid w:val="00F72DB4"/>
    <w:rsid w:val="00F742EE"/>
    <w:rsid w:val="00F84696"/>
    <w:rsid w:val="00FC2295"/>
    <w:rsid w:val="00FC34B1"/>
    <w:rsid w:val="00FD2451"/>
    <w:rsid w:val="00FD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A2573"/>
  <w15:docId w15:val="{3F8C97D3-8194-EB46-B8C1-85F2A9C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B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2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E2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E2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2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2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25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25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25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25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2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E2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E2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25B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25B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25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25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25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25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25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2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2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2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2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25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25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25B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2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25B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25B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E25BC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5BC"/>
  </w:style>
  <w:style w:type="paragraph" w:styleId="Pidipagina">
    <w:name w:val="footer"/>
    <w:basedOn w:val="Normale"/>
    <w:link w:val="PidipaginaCarattere"/>
    <w:uiPriority w:val="99"/>
    <w:unhideWhenUsed/>
    <w:rsid w:val="00BE25BC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5BC"/>
  </w:style>
  <w:style w:type="paragraph" w:styleId="Corpotesto">
    <w:name w:val="Body Text"/>
    <w:basedOn w:val="Normale"/>
    <w:link w:val="CorpotestoCarattere"/>
    <w:uiPriority w:val="1"/>
    <w:qFormat/>
    <w:rsid w:val="00BE25BC"/>
    <w:rPr>
      <w:b/>
      <w:bCs/>
      <w:sz w:val="10"/>
      <w:szCs w:val="1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25BC"/>
    <w:rPr>
      <w:rFonts w:ascii="Arial" w:eastAsia="Arial" w:hAnsi="Arial" w:cs="Arial"/>
      <w:b/>
      <w:bCs/>
      <w:kern w:val="0"/>
      <w:sz w:val="10"/>
      <w:szCs w:val="10"/>
      <w:lang w:val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52BD1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52BD1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780B13"/>
    <w:rPr>
      <w:color w:val="666666"/>
    </w:rPr>
  </w:style>
  <w:style w:type="paragraph" w:styleId="NormaleWeb">
    <w:name w:val="Normal (Web)"/>
    <w:basedOn w:val="Normale"/>
    <w:uiPriority w:val="99"/>
    <w:unhideWhenUsed/>
    <w:rsid w:val="00E54D57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161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2-colore11">
    <w:name w:val="Tabella griglia 2 - colore 11"/>
    <w:basedOn w:val="Tabellanormale"/>
    <w:uiPriority w:val="47"/>
    <w:rsid w:val="00161CF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ellagriglia2-colore41">
    <w:name w:val="Tabella griglia 2 - colore 41"/>
    <w:basedOn w:val="Tabellanormale"/>
    <w:uiPriority w:val="47"/>
    <w:rsid w:val="00161CF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ellagriglia4-colore41">
    <w:name w:val="Tabella griglia 4 - colore 41"/>
    <w:basedOn w:val="Tabellanormale"/>
    <w:uiPriority w:val="49"/>
    <w:rsid w:val="00161CF9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ellagriglia4-colore11">
    <w:name w:val="Tabella griglia 4 - colore 11"/>
    <w:basedOn w:val="Tabellanormale"/>
    <w:uiPriority w:val="49"/>
    <w:rsid w:val="00161CF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51"/>
    <w:rsid w:val="00161CF9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ellagriglia7acolori-colore41">
    <w:name w:val="Tabella griglia 7 a colori - colore 41"/>
    <w:basedOn w:val="Tabellanormale"/>
    <w:uiPriority w:val="52"/>
    <w:rsid w:val="00161CF9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Tabellaelenco2-colore11">
    <w:name w:val="Tabella elenco 2 - colore 11"/>
    <w:basedOn w:val="Tabellanormale"/>
    <w:uiPriority w:val="47"/>
    <w:rsid w:val="00161CF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ellaelenco1chiara-colore61">
    <w:name w:val="Tabella elenco 1 chiara - colore 61"/>
    <w:basedOn w:val="Tabellanormale"/>
    <w:uiPriority w:val="46"/>
    <w:rsid w:val="00161C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Tabellagriglia7acolori-colore11">
    <w:name w:val="Tabella griglia 7 a colori - colore 11"/>
    <w:basedOn w:val="Tabellanormale"/>
    <w:uiPriority w:val="52"/>
    <w:rsid w:val="00161CF9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Tabellagriglia6acolori-colore41">
    <w:name w:val="Tabella griglia 6 a colori - colore 41"/>
    <w:basedOn w:val="Tabellanormale"/>
    <w:uiPriority w:val="51"/>
    <w:rsid w:val="00161CF9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50"/>
    <w:rsid w:val="00161C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50"/>
    <w:rsid w:val="00161C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customStyle="1" w:styleId="Tabellaelenco7acolori-colore41">
    <w:name w:val="Tabella elenco 7 a colori - colore 41"/>
    <w:basedOn w:val="Tabellanormale"/>
    <w:uiPriority w:val="52"/>
    <w:rsid w:val="00161CF9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llegamentovisitato">
    <w:name w:val="FollowedHyperlink"/>
    <w:basedOn w:val="Carpredefinitoparagrafo"/>
    <w:uiPriority w:val="99"/>
    <w:semiHidden/>
    <w:unhideWhenUsed/>
    <w:rsid w:val="00F313FE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3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3CF"/>
    <w:rPr>
      <w:rFonts w:ascii="Tahoma" w:eastAsia="Arial" w:hAnsi="Tahoma" w:cs="Tahoma"/>
      <w:kern w:val="0"/>
      <w:sz w:val="16"/>
      <w:szCs w:val="16"/>
      <w:lang w:val="it-IT"/>
      <w14:ligatures w14:val="non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61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tif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fanieTurk\OneDrive%20-%20The%20Eden%20&amp;%20Razzett%20Foundation%20-%20Inspire\Documents\EU%20projects\Successful%20projects\Interreg%20-%20Way%20together\Branding\Template_Letterhead_1_Mal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3B35CF-DBA4-4502-8EB7-6BD01B3B0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Template_Letterhead_1_Malta</Template>
  <TotalTime>0</TotalTime>
  <Pages>5</Pages>
  <Words>816</Words>
  <Characters>4655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Ayla</dc:creator>
  <cp:keywords/>
  <dc:description/>
  <cp:lastModifiedBy>k045016@365of.top</cp:lastModifiedBy>
  <cp:revision>12</cp:revision>
  <dcterms:created xsi:type="dcterms:W3CDTF">2026-01-21T10:12:00Z</dcterms:created>
  <dcterms:modified xsi:type="dcterms:W3CDTF">2026-10-19T09:55:00Z</dcterms:modified>
</cp:coreProperties>
</file>